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5D82" w14:textId="77777777" w:rsidR="001A30C7" w:rsidRDefault="00AF5E35" w:rsidP="00F43093">
      <w:pPr>
        <w:spacing w:line="180" w:lineRule="exact"/>
      </w:pPr>
      <w:r>
        <w:rPr>
          <w:noProof/>
        </w:rPr>
        <w:pict w14:anchorId="118AEA6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" o:spid="_x0000_s1026" type="#_x0000_t202" style="position:absolute;left:0;text-align:left;margin-left:-20.75pt;margin-top:-17.8pt;width:186.95pt;height:22.8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nX91gIAAMo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" filled="f" stroked="f">
            <v:textbox style="mso-next-textbox:#テキスト ボックス 4">
              <w:txbxContent>
                <w:p w14:paraId="47B9B6AF" w14:textId="77777777" w:rsidR="00874B3E" w:rsidRDefault="00874B3E" w:rsidP="00874B3E">
                  <w:pPr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様式２５</w:t>
                  </w:r>
                </w:p>
              </w:txbxContent>
            </v:textbox>
          </v:shape>
        </w:pict>
      </w:r>
    </w:p>
    <w:tbl>
      <w:tblPr>
        <w:tblW w:w="9923" w:type="dxa"/>
        <w:tblInd w:w="-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6"/>
        <w:gridCol w:w="392"/>
        <w:gridCol w:w="275"/>
        <w:gridCol w:w="144"/>
        <w:gridCol w:w="145"/>
        <w:gridCol w:w="6"/>
        <w:gridCol w:w="281"/>
        <w:gridCol w:w="561"/>
        <w:gridCol w:w="142"/>
        <w:gridCol w:w="418"/>
        <w:gridCol w:w="432"/>
        <w:gridCol w:w="145"/>
        <w:gridCol w:w="212"/>
        <w:gridCol w:w="210"/>
        <w:gridCol w:w="860"/>
        <w:gridCol w:w="132"/>
        <w:gridCol w:w="434"/>
        <w:gridCol w:w="426"/>
        <w:gridCol w:w="135"/>
        <w:gridCol w:w="142"/>
        <w:gridCol w:w="567"/>
        <w:gridCol w:w="709"/>
        <w:gridCol w:w="286"/>
        <w:gridCol w:w="564"/>
        <w:gridCol w:w="284"/>
        <w:gridCol w:w="1565"/>
      </w:tblGrid>
      <w:tr w:rsidR="006B3771" w14:paraId="2B31A766" w14:textId="77777777" w:rsidTr="00CD1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9923" w:type="dxa"/>
            <w:gridSpan w:val="2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272E8C" w14:textId="77777777" w:rsidR="006B3771" w:rsidRDefault="008B6C26" w:rsidP="008B6C26">
            <w:pPr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</w:rPr>
            </w:pPr>
            <w:r w:rsidRPr="008B6C26">
              <w:rPr>
                <w:rFonts w:hint="eastAsia"/>
                <w:kern w:val="0"/>
              </w:rPr>
              <w:t>徴</w:t>
            </w:r>
            <w:r>
              <w:rPr>
                <w:kern w:val="0"/>
              </w:rPr>
              <w:t xml:space="preserve"> </w:t>
            </w:r>
            <w:r w:rsidRPr="008B6C26">
              <w:rPr>
                <w:rFonts w:hint="eastAsia"/>
                <w:kern w:val="0"/>
              </w:rPr>
              <w:t>収</w:t>
            </w:r>
            <w:r>
              <w:rPr>
                <w:kern w:val="0"/>
              </w:rPr>
              <w:t xml:space="preserve"> </w:t>
            </w:r>
            <w:r w:rsidRPr="008B6C26">
              <w:rPr>
                <w:rFonts w:hint="eastAsia"/>
                <w:kern w:val="0"/>
              </w:rPr>
              <w:t>猶</w:t>
            </w:r>
            <w:r>
              <w:rPr>
                <w:kern w:val="0"/>
              </w:rPr>
              <w:t xml:space="preserve"> </w:t>
            </w:r>
            <w:r w:rsidRPr="008B6C26">
              <w:rPr>
                <w:rFonts w:hint="eastAsia"/>
                <w:kern w:val="0"/>
              </w:rPr>
              <w:t>予</w:t>
            </w:r>
            <w:r>
              <w:rPr>
                <w:kern w:val="0"/>
              </w:rPr>
              <w:t xml:space="preserve"> </w:t>
            </w:r>
            <w:r w:rsidRPr="008B6C26">
              <w:rPr>
                <w:rFonts w:hint="eastAsia"/>
                <w:kern w:val="0"/>
              </w:rPr>
              <w:t>申</w:t>
            </w:r>
            <w:r>
              <w:rPr>
                <w:kern w:val="0"/>
              </w:rPr>
              <w:t xml:space="preserve"> </w:t>
            </w:r>
            <w:r w:rsidRPr="008B6C26">
              <w:rPr>
                <w:rFonts w:hint="eastAsia"/>
                <w:kern w:val="0"/>
              </w:rPr>
              <w:t>請</w:t>
            </w:r>
            <w:r>
              <w:rPr>
                <w:kern w:val="0"/>
              </w:rPr>
              <w:t xml:space="preserve"> </w:t>
            </w:r>
            <w:r w:rsidRPr="008B6C26">
              <w:rPr>
                <w:rFonts w:hint="eastAsia"/>
                <w:kern w:val="0"/>
              </w:rPr>
              <w:t>書</w:t>
            </w:r>
          </w:p>
        </w:tc>
      </w:tr>
      <w:tr w:rsidR="006B3771" w14:paraId="3F171966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/>
        </w:trPr>
        <w:tc>
          <w:tcPr>
            <w:tcW w:w="9923" w:type="dxa"/>
            <w:gridSpan w:val="2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EFB52B" w14:textId="77777777" w:rsidR="006B3771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</w:t>
            </w:r>
            <w:r w:rsidR="0055797C">
              <w:rPr>
                <w:rFonts w:ascii="HGP行書体" w:eastAsia="HGP行書体" w:hint="eastAsia"/>
                <w:color w:val="365F91"/>
                <w:sz w:val="24"/>
                <w:szCs w:val="24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55797C">
              <w:rPr>
                <w:rFonts w:ascii="HGP行書体" w:eastAsia="HGP行書体" w:hint="eastAsia"/>
                <w:color w:val="365F91"/>
                <w:sz w:val="24"/>
                <w:szCs w:val="24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6B3771">
              <w:rPr>
                <w:rFonts w:hint="eastAsia"/>
              </w:rPr>
              <w:t xml:space="preserve">　　</w:t>
            </w:r>
          </w:p>
          <w:p w14:paraId="4906068A" w14:textId="77777777" w:rsidR="008B6C26" w:rsidRDefault="008B6C26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　</w:t>
            </w:r>
            <w:r w:rsidR="00D25AB4">
              <w:rPr>
                <w:rFonts w:cs="Times New Roman"/>
              </w:rPr>
              <w:t>(</w:t>
            </w:r>
            <w:r w:rsidR="00B652BA">
              <w:rPr>
                <w:rFonts w:cs="Times New Roman" w:hint="eastAsia"/>
              </w:rPr>
              <w:t>宛先</w:t>
            </w:r>
            <w:r w:rsidR="00B652BA">
              <w:rPr>
                <w:rFonts w:cs="Times New Roman"/>
              </w:rPr>
              <w:t>)</w:t>
            </w:r>
            <w:r w:rsidR="008909B6">
              <w:rPr>
                <w:rFonts w:cs="Times New Roman" w:hint="eastAsia"/>
              </w:rPr>
              <w:t xml:space="preserve">　</w:t>
            </w:r>
            <w:r w:rsidR="00B652BA">
              <w:rPr>
                <w:rFonts w:cs="Times New Roman" w:hint="eastAsia"/>
              </w:rPr>
              <w:t>札幌市長</w:t>
            </w:r>
          </w:p>
          <w:p w14:paraId="0735C6C2" w14:textId="77777777" w:rsidR="008B6C26" w:rsidRDefault="008B6C26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rPr>
                <w:rFonts w:cs="Times New Roman"/>
              </w:rPr>
            </w:pPr>
          </w:p>
          <w:p w14:paraId="3516C629" w14:textId="77777777" w:rsidR="0050358A" w:rsidRPr="008B6C26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申請者　　　　　　　　　　　　　　　　　　　　　　　　　　</w:t>
            </w:r>
          </w:p>
          <w:p w14:paraId="45BCE9E3" w14:textId="77777777" w:rsidR="0050358A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jc w:val="right"/>
            </w:pPr>
            <w:r w:rsidRPr="0055797C">
              <w:rPr>
                <w:rFonts w:hint="eastAsia"/>
                <w:kern w:val="0"/>
                <w:fitText w:val="1680" w:id="-908847616"/>
              </w:rPr>
              <w:t xml:space="preserve">住　</w:t>
            </w:r>
            <w:r w:rsidRPr="0055797C">
              <w:rPr>
                <w:kern w:val="0"/>
                <w:fitText w:val="1680" w:id="-908847616"/>
              </w:rPr>
              <w:t>(</w:t>
            </w:r>
            <w:r w:rsidRPr="0055797C">
              <w:rPr>
                <w:rFonts w:hint="eastAsia"/>
                <w:kern w:val="0"/>
                <w:fitText w:val="1680" w:id="-908847616"/>
              </w:rPr>
              <w:t xml:space="preserve">　居　</w:t>
            </w:r>
            <w:r w:rsidRPr="0055797C">
              <w:rPr>
                <w:kern w:val="0"/>
                <w:fitText w:val="1680" w:id="-908847616"/>
              </w:rPr>
              <w:t>)</w:t>
            </w:r>
            <w:r w:rsidRPr="0055797C">
              <w:rPr>
                <w:rFonts w:hint="eastAsia"/>
                <w:kern w:val="0"/>
                <w:fitText w:val="1680" w:id="-908847616"/>
              </w:rPr>
              <w:t xml:space="preserve">　所</w:t>
            </w:r>
            <w:r>
              <w:rPr>
                <w:rFonts w:hint="eastAsia"/>
              </w:rPr>
              <w:t xml:space="preserve">　</w:t>
            </w:r>
            <w:r w:rsidR="0055797C">
              <w:t xml:space="preserve"> </w:t>
            </w:r>
            <w:r w:rsidR="0055797C">
              <w:rPr>
                <w:rFonts w:hint="eastAsia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　</w:t>
            </w:r>
          </w:p>
          <w:p w14:paraId="7B657EE1" w14:textId="77777777" w:rsidR="0050358A" w:rsidRPr="008B6C26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jc w:val="right"/>
              <w:rPr>
                <w:rFonts w:cs="Times New Roman"/>
              </w:rPr>
            </w:pPr>
            <w:r w:rsidRPr="00353FBD">
              <w:rPr>
                <w:kern w:val="0"/>
                <w:fitText w:val="1680" w:id="-908847615"/>
              </w:rPr>
              <w:t>(</w:t>
            </w:r>
            <w:r w:rsidRPr="00353FBD">
              <w:rPr>
                <w:rFonts w:hint="eastAsia"/>
                <w:kern w:val="0"/>
                <w:fitText w:val="1680" w:id="-908847615"/>
              </w:rPr>
              <w:t xml:space="preserve">　所　在　地　</w:t>
            </w:r>
            <w:r w:rsidRPr="00353FBD">
              <w:rPr>
                <w:kern w:val="0"/>
                <w:fitText w:val="1680" w:id="-908847615"/>
              </w:rPr>
              <w:t>)</w:t>
            </w:r>
            <w:r>
              <w:rPr>
                <w:rFonts w:hint="eastAsia"/>
              </w:rPr>
              <w:t xml:space="preserve">　</w:t>
            </w:r>
            <w:r w:rsidR="0055797C">
              <w:t xml:space="preserve"> </w:t>
            </w:r>
            <w:r>
              <w:rPr>
                <w:rFonts w:hint="eastAsia"/>
              </w:rPr>
              <w:t xml:space="preserve">　　　　　　　　　　　　　　　　　</w:t>
            </w:r>
          </w:p>
          <w:p w14:paraId="7FC180A2" w14:textId="77777777" w:rsidR="0050358A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jc w:val="right"/>
              <w:rPr>
                <w:rFonts w:cs="Times New Roman"/>
              </w:rPr>
            </w:pPr>
            <w:r w:rsidRPr="00353FBD">
              <w:rPr>
                <w:rFonts w:hint="eastAsia"/>
                <w:spacing w:val="630"/>
                <w:kern w:val="0"/>
                <w:fitText w:val="1680" w:id="-908847614"/>
              </w:rPr>
              <w:t>氏</w:t>
            </w:r>
            <w:r w:rsidRPr="00353FBD">
              <w:rPr>
                <w:rFonts w:hint="eastAsia"/>
                <w:kern w:val="0"/>
                <w:fitText w:val="1680" w:id="-908847614"/>
              </w:rPr>
              <w:t>名</w:t>
            </w:r>
            <w:r>
              <w:rPr>
                <w:rFonts w:hint="eastAsia"/>
              </w:rPr>
              <w:t xml:space="preserve">　</w:t>
            </w:r>
            <w:r w:rsidR="0055797C">
              <w:rPr>
                <w:rFonts w:hint="eastAsia"/>
              </w:rPr>
              <w:t xml:space="preserve">　　</w:t>
            </w:r>
            <w:r w:rsidR="0055797C">
              <w:t xml:space="preserve"> </w:t>
            </w:r>
            <w:r w:rsidR="0055797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　　　　　　</w:t>
            </w:r>
          </w:p>
          <w:p w14:paraId="3D70D3A4" w14:textId="77777777" w:rsidR="0050358A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  <w:jc w:val="right"/>
            </w:pPr>
            <w:r w:rsidRPr="00353FBD">
              <w:rPr>
                <w:spacing w:val="38"/>
                <w:kern w:val="0"/>
                <w:fitText w:val="1680" w:id="-908847613"/>
              </w:rPr>
              <w:t>(</w:t>
            </w:r>
            <w:r w:rsidRPr="00353FBD">
              <w:rPr>
                <w:rFonts w:hint="eastAsia"/>
                <w:spacing w:val="38"/>
                <w:kern w:val="0"/>
                <w:fitText w:val="1680" w:id="-908847613"/>
              </w:rPr>
              <w:t xml:space="preserve">　名　称　</w:t>
            </w:r>
            <w:r w:rsidRPr="00353FBD">
              <w:rPr>
                <w:spacing w:val="3"/>
                <w:kern w:val="0"/>
                <w:fitText w:val="1680" w:id="-908847613"/>
              </w:rPr>
              <w:t>)</w:t>
            </w:r>
            <w:r>
              <w:rPr>
                <w:rFonts w:hint="eastAsia"/>
              </w:rPr>
              <w:t xml:space="preserve">　　</w:t>
            </w:r>
            <w:r w:rsidR="0055797C">
              <w:t xml:space="preserve"> 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2C74201C" w14:textId="77777777" w:rsidR="0050358A" w:rsidRDefault="0050358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70"/>
              <w:jc w:val="right"/>
            </w:pPr>
            <w:r w:rsidRPr="0055797C">
              <w:rPr>
                <w:rFonts w:hint="eastAsia"/>
                <w:spacing w:val="140"/>
                <w:kern w:val="0"/>
                <w:fitText w:val="1680" w:id="-908847612"/>
              </w:rPr>
              <w:t>法人番</w:t>
            </w:r>
            <w:r w:rsidRPr="0055797C">
              <w:rPr>
                <w:rFonts w:hint="eastAsia"/>
                <w:kern w:val="0"/>
                <w:fitText w:val="1680" w:id="-908847612"/>
              </w:rPr>
              <w:t>号</w:t>
            </w:r>
            <w:r>
              <w:rPr>
                <w:rFonts w:hint="eastAsia"/>
              </w:rPr>
              <w:t xml:space="preserve">　　　　　　　　　　　　　　　　　　</w:t>
            </w:r>
          </w:p>
          <w:p w14:paraId="7E008A5D" w14:textId="77777777" w:rsidR="008B6C26" w:rsidRPr="0050358A" w:rsidRDefault="008B6C26" w:rsidP="00406FB2">
            <w:pPr>
              <w:wordWrap w:val="0"/>
              <w:overflowPunct w:val="0"/>
              <w:autoSpaceDE w:val="0"/>
              <w:autoSpaceDN w:val="0"/>
              <w:spacing w:line="180" w:lineRule="exact"/>
              <w:ind w:left="102" w:right="102"/>
            </w:pPr>
          </w:p>
          <w:p w14:paraId="75C91AD3" w14:textId="77777777" w:rsidR="003C4B6F" w:rsidRPr="008B6C26" w:rsidRDefault="00B652BA" w:rsidP="00406FB2">
            <w:pPr>
              <w:wordWrap w:val="0"/>
              <w:overflowPunct w:val="0"/>
              <w:autoSpaceDE w:val="0"/>
              <w:autoSpaceDN w:val="0"/>
              <w:spacing w:line="240" w:lineRule="exact"/>
              <w:ind w:left="102" w:right="102"/>
            </w:pPr>
            <w:r>
              <w:rPr>
                <w:rFonts w:hint="eastAsia"/>
              </w:rPr>
              <w:t xml:space="preserve">　</w:t>
            </w:r>
            <w:r w:rsidR="003C4B6F">
              <w:rPr>
                <w:rFonts w:hint="eastAsia"/>
              </w:rPr>
              <w:t>次</w:t>
            </w:r>
            <w:r w:rsidR="008B6C26">
              <w:rPr>
                <w:rFonts w:hint="eastAsia"/>
              </w:rPr>
              <w:t>のとおり徴収猶予を申請します。</w:t>
            </w:r>
          </w:p>
        </w:tc>
      </w:tr>
      <w:tr w:rsidR="005E7C3B" w14:paraId="059C91ED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/>
        </w:trPr>
        <w:tc>
          <w:tcPr>
            <w:tcW w:w="45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436248F" w14:textId="77777777" w:rsidR="005E7C3B" w:rsidRPr="00721680" w:rsidRDefault="005E7C3B" w:rsidP="005E7C3B">
            <w:pPr>
              <w:overflowPunct w:val="0"/>
              <w:autoSpaceDE w:val="0"/>
              <w:autoSpaceDN w:val="0"/>
              <w:ind w:left="170" w:right="170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該当条項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7F3A" w14:textId="77777777" w:rsidR="005E7C3B" w:rsidRPr="00721680" w:rsidRDefault="005E7C3B" w:rsidP="003C4B6F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tcW w:w="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C8E3" w14:textId="77777777" w:rsidR="005E7C3B" w:rsidRDefault="005E7C3B" w:rsidP="005E7C3B">
            <w:pPr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</w:pP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（地方税法第</w:t>
            </w:r>
            <w:r w:rsidRPr="005E7C3B"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  <w:t>15</w:t>
            </w: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条第</w:t>
            </w:r>
            <w:r w:rsidRPr="005E7C3B"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  <w:t>1</w:t>
            </w: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項第</w:t>
            </w:r>
            <w:r w:rsidRPr="005E7C3B"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  <w:t>1</w:t>
            </w: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号）</w:t>
            </w:r>
          </w:p>
          <w:p w14:paraId="71BD66C2" w14:textId="77777777" w:rsidR="005E7C3B" w:rsidRPr="005E7C3B" w:rsidRDefault="005E7C3B" w:rsidP="005E7C3B">
            <w:pPr>
              <w:overflowPunct w:val="0"/>
              <w:autoSpaceDE w:val="0"/>
              <w:autoSpaceDN w:val="0"/>
              <w:ind w:leftChars="50" w:left="105"/>
              <w:jc w:val="left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震災、風水害</w:t>
            </w: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、火災その他の災害又は盗難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0675" w14:textId="77777777" w:rsidR="005E7C3B" w:rsidRPr="00A2585B" w:rsidRDefault="005E7C3B" w:rsidP="003C4B6F">
            <w:pPr>
              <w:overflowPunct w:val="0"/>
              <w:autoSpaceDE w:val="0"/>
              <w:autoSpaceDN w:val="0"/>
              <w:jc w:val="center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307238" w14:textId="77777777" w:rsidR="0094301D" w:rsidRPr="0094301D" w:rsidRDefault="0094301D" w:rsidP="0094301D">
            <w:pPr>
              <w:overflowPunct w:val="0"/>
              <w:autoSpaceDE w:val="0"/>
              <w:autoSpaceDN w:val="0"/>
              <w:jc w:val="left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（地方税法第</w:t>
            </w:r>
            <w:r w:rsidRPr="0094301D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15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条第</w:t>
            </w:r>
            <w:r w:rsidRPr="0094301D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項第</w:t>
            </w:r>
            <w:r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4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号）</w:t>
            </w:r>
          </w:p>
          <w:p w14:paraId="0D9AC5A2" w14:textId="77777777" w:rsidR="005E7C3B" w:rsidRPr="00A2585B" w:rsidRDefault="0094301D" w:rsidP="0094301D">
            <w:pPr>
              <w:overflowPunct w:val="0"/>
              <w:autoSpaceDE w:val="0"/>
              <w:autoSpaceDN w:val="0"/>
              <w:ind w:right="102" w:firstLineChars="50" w:firstLine="90"/>
              <w:jc w:val="left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事業につき著しい損失を受けた</w:t>
            </w:r>
          </w:p>
        </w:tc>
      </w:tr>
      <w:tr w:rsidR="005E7C3B" w14:paraId="63BFF61D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1"/>
        </w:trPr>
        <w:tc>
          <w:tcPr>
            <w:tcW w:w="45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96DBCE" w14:textId="77777777" w:rsidR="005E7C3B" w:rsidRPr="00721680" w:rsidRDefault="005E7C3B" w:rsidP="005E7C3B">
            <w:pPr>
              <w:overflowPunct w:val="0"/>
              <w:autoSpaceDE w:val="0"/>
              <w:autoSpaceDN w:val="0"/>
              <w:ind w:right="102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C34" w14:textId="77777777" w:rsidR="005E7C3B" w:rsidRPr="00721680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tcW w:w="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2616" w14:textId="77777777" w:rsidR="005E7C3B" w:rsidRDefault="005E7C3B" w:rsidP="005E7C3B">
            <w:pPr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</w:pP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（地方税法第</w:t>
            </w:r>
            <w:r w:rsidRPr="005E7C3B"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  <w:t>15</w:t>
            </w: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条第</w:t>
            </w:r>
            <w:r w:rsidRPr="005E7C3B"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  <w:t>1</w:t>
            </w: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項第</w:t>
            </w:r>
            <w:r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  <w:t>2</w:t>
            </w:r>
            <w:r w:rsidRPr="005E7C3B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号）</w:t>
            </w:r>
          </w:p>
          <w:p w14:paraId="6CFAE2BF" w14:textId="77777777" w:rsidR="005E7C3B" w:rsidRPr="005E7C3B" w:rsidRDefault="005E7C3B" w:rsidP="005E7C3B">
            <w:pPr>
              <w:overflowPunct w:val="0"/>
              <w:autoSpaceDE w:val="0"/>
              <w:autoSpaceDN w:val="0"/>
              <w:ind w:leftChars="50" w:left="105"/>
              <w:jc w:val="left"/>
              <w:rPr>
                <w:rFonts w:asciiTheme="minorEastAsia" w:eastAsiaTheme="minorEastAsia" w:hAnsiTheme="minorEastAsia" w:cs="Times New Roman"/>
                <w:noProof/>
                <w:color w:val="000000" w:themeColor="text1"/>
                <w:spacing w:val="-2"/>
                <w:sz w:val="18"/>
                <w:szCs w:val="18"/>
              </w:rPr>
            </w:pPr>
            <w:r w:rsidRPr="005E7C3B">
              <w:rPr>
                <w:rFonts w:hAnsi="ＭＳ 明朝" w:cs="Times New Roman" w:hint="eastAsia"/>
                <w:noProof/>
                <w:color w:val="000000"/>
                <w:spacing w:val="-2"/>
                <w:sz w:val="18"/>
                <w:szCs w:val="18"/>
              </w:rPr>
              <w:t>納税者又納税者と生計を一にする親族の病気・負傷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A189" w14:textId="77777777" w:rsidR="005E7C3B" w:rsidRPr="00A2585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16F132" w14:textId="77777777" w:rsidR="0094301D" w:rsidRPr="0094301D" w:rsidRDefault="0094301D" w:rsidP="0094301D">
            <w:pPr>
              <w:overflowPunct w:val="0"/>
              <w:autoSpaceDE w:val="0"/>
              <w:autoSpaceDN w:val="0"/>
              <w:jc w:val="left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（地方税法第</w:t>
            </w:r>
            <w:r w:rsidRPr="0094301D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15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条第</w:t>
            </w:r>
            <w:r w:rsidRPr="0094301D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項第</w:t>
            </w:r>
            <w:r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5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号）</w:t>
            </w:r>
          </w:p>
          <w:p w14:paraId="0A2FB859" w14:textId="77777777" w:rsidR="005E7C3B" w:rsidRPr="00A2585B" w:rsidRDefault="0094301D" w:rsidP="0094301D">
            <w:pPr>
              <w:overflowPunct w:val="0"/>
              <w:autoSpaceDE w:val="0"/>
              <w:autoSpaceDN w:val="0"/>
              <w:ind w:right="102" w:firstLineChars="50" w:firstLine="90"/>
              <w:jc w:val="left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  <w:r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第</w:t>
            </w:r>
            <w:r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</w:t>
            </w:r>
            <w:r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項第　　号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に</w:t>
            </w:r>
            <w:r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類似する事実があった</w:t>
            </w:r>
          </w:p>
        </w:tc>
      </w:tr>
      <w:tr w:rsidR="005E7C3B" w14:paraId="452C6EC3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9"/>
        </w:trPr>
        <w:tc>
          <w:tcPr>
            <w:tcW w:w="45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90D3" w14:textId="77777777" w:rsidR="005E7C3B" w:rsidRPr="00721680" w:rsidRDefault="005E7C3B" w:rsidP="005E7C3B">
            <w:pPr>
              <w:overflowPunct w:val="0"/>
              <w:autoSpaceDE w:val="0"/>
              <w:autoSpaceDN w:val="0"/>
              <w:ind w:right="102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C3C6" w14:textId="77777777" w:rsidR="005E7C3B" w:rsidRPr="00721680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tcW w:w="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C4399" w14:textId="77777777" w:rsidR="005E7C3B" w:rsidRPr="005E7C3B" w:rsidRDefault="005E7C3B" w:rsidP="005E7C3B">
            <w:pPr>
              <w:overflowPunct w:val="0"/>
              <w:autoSpaceDE w:val="0"/>
              <w:autoSpaceDN w:val="0"/>
              <w:jc w:val="left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（地方税法第</w:t>
            </w:r>
            <w:r w:rsidRPr="005E7C3B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15</w:t>
            </w: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条第</w:t>
            </w:r>
            <w:r w:rsidRPr="005E7C3B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</w:t>
            </w: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項第</w:t>
            </w:r>
            <w:r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3</w:t>
            </w: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号）</w:t>
            </w:r>
          </w:p>
          <w:p w14:paraId="5179EEB1" w14:textId="77777777" w:rsidR="005E7C3B" w:rsidRPr="005E7C3B" w:rsidRDefault="005E7C3B" w:rsidP="005E7C3B">
            <w:pPr>
              <w:overflowPunct w:val="0"/>
              <w:autoSpaceDE w:val="0"/>
              <w:autoSpaceDN w:val="0"/>
              <w:ind w:leftChars="50" w:left="105"/>
              <w:jc w:val="left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</w:pP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事業</w:t>
            </w:r>
            <w:r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の</w:t>
            </w:r>
            <w:r w:rsidRPr="005E7C3B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廃止又は休止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D94A" w14:textId="77777777" w:rsidR="005E7C3B" w:rsidRPr="00A2585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8ABAC8" w14:textId="77777777" w:rsidR="00406FB2" w:rsidRPr="00406FB2" w:rsidRDefault="0094301D" w:rsidP="00406FB2">
            <w:pPr>
              <w:overflowPunct w:val="0"/>
              <w:autoSpaceDE w:val="0"/>
              <w:autoSpaceDN w:val="0"/>
              <w:ind w:left="90" w:right="102" w:hangingChars="50" w:hanging="90"/>
              <w:jc w:val="left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（地方税法第</w:t>
            </w:r>
            <w:r w:rsidRPr="0094301D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15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条第</w:t>
            </w:r>
            <w:r w:rsidR="00406FB2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2</w:t>
            </w:r>
            <w:r w:rsidRPr="0094301D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項）</w:t>
            </w:r>
            <w:r w:rsidR="00406FB2" w:rsidRP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法定納期限</w:t>
            </w:r>
            <w:r w:rsid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から</w:t>
            </w:r>
            <w:r w:rsidR="00406FB2">
              <w:rPr>
                <w:rFonts w:hAnsi="ＭＳ 明朝" w:cs="Times New Roman"/>
                <w:noProof/>
                <w:color w:val="000000"/>
                <w:sz w:val="18"/>
                <w:szCs w:val="18"/>
              </w:rPr>
              <w:t>1</w:t>
            </w:r>
            <w:r w:rsid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年を経過した日以後に納付すべき税額が確定した</w:t>
            </w:r>
          </w:p>
        </w:tc>
      </w:tr>
      <w:tr w:rsidR="005E7C3B" w14:paraId="3974B4EF" w14:textId="77777777" w:rsidTr="00C949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9"/>
        </w:trPr>
        <w:tc>
          <w:tcPr>
            <w:tcW w:w="141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FC17" w14:textId="77777777" w:rsidR="005E7C3B" w:rsidRPr="00406FB2" w:rsidRDefault="005E7C3B" w:rsidP="00C9490C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noProof/>
                <w:color w:val="000000" w:themeColor="text1"/>
                <w:sz w:val="18"/>
                <w:szCs w:val="18"/>
              </w:rPr>
            </w:pPr>
            <w:r w:rsidRPr="00406FB2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猶予該当</w:t>
            </w:r>
          </w:p>
          <w:p w14:paraId="6550E29C" w14:textId="77777777" w:rsidR="005E7C3B" w:rsidRPr="00406FB2" w:rsidRDefault="005E7C3B" w:rsidP="00C9490C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noProof/>
                <w:sz w:val="18"/>
                <w:szCs w:val="18"/>
              </w:rPr>
            </w:pPr>
            <w:r w:rsidRPr="00406FB2">
              <w:rPr>
                <w:rFonts w:asciiTheme="minorEastAsia" w:eastAsiaTheme="minorEastAsia" w:hAnsiTheme="minorEastAsia" w:cs="Times New Roman" w:hint="eastAsia"/>
                <w:noProof/>
                <w:color w:val="000000" w:themeColor="text1"/>
                <w:sz w:val="18"/>
                <w:szCs w:val="18"/>
              </w:rPr>
              <w:t>事実の詳細</w:t>
            </w:r>
          </w:p>
        </w:tc>
        <w:tc>
          <w:tcPr>
            <w:tcW w:w="8505" w:type="dxa"/>
            <w:gridSpan w:val="2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B1255DB" w14:textId="77777777" w:rsidR="005E7C3B" w:rsidRPr="00A2585B" w:rsidRDefault="005E7C3B" w:rsidP="005E7C3B">
            <w:pPr>
              <w:overflowPunct w:val="0"/>
              <w:autoSpaceDE w:val="0"/>
              <w:autoSpaceDN w:val="0"/>
              <w:ind w:left="102" w:right="102" w:firstLineChars="100" w:firstLine="240"/>
              <w:jc w:val="left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</w:p>
        </w:tc>
      </w:tr>
      <w:tr w:rsidR="005E7C3B" w14:paraId="4E1FB1C4" w14:textId="77777777" w:rsidTr="00C949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8"/>
        </w:trPr>
        <w:tc>
          <w:tcPr>
            <w:tcW w:w="1418" w:type="dxa"/>
            <w:gridSpan w:val="7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4E10C3" w14:textId="77777777" w:rsidR="005E7C3B" w:rsidRPr="00406FB2" w:rsidRDefault="005E7C3B" w:rsidP="00C9490C">
            <w:pPr>
              <w:overflowPunct w:val="0"/>
              <w:autoSpaceDE w:val="0"/>
              <w:autoSpaceDN w:val="0"/>
              <w:jc w:val="center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一時に納付</w:t>
            </w:r>
          </w:p>
          <w:p w14:paraId="46E5DDCF" w14:textId="77777777" w:rsidR="005E7C3B" w:rsidRPr="00406FB2" w:rsidRDefault="005E7C3B" w:rsidP="00C9490C">
            <w:pPr>
              <w:overflowPunct w:val="0"/>
              <w:autoSpaceDE w:val="0"/>
              <w:autoSpaceDN w:val="0"/>
              <w:jc w:val="center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することが</w:t>
            </w:r>
          </w:p>
          <w:p w14:paraId="7B7B2749" w14:textId="77777777" w:rsidR="005E7C3B" w:rsidRPr="00406FB2" w:rsidRDefault="005E7C3B" w:rsidP="00C9490C">
            <w:pPr>
              <w:overflowPunct w:val="0"/>
              <w:autoSpaceDE w:val="0"/>
              <w:autoSpaceDN w:val="0"/>
              <w:jc w:val="center"/>
              <w:rPr>
                <w:rFonts w:hAnsi="ＭＳ 明朝" w:cs="Times New Roman"/>
                <w:noProof/>
                <w:color w:val="000000"/>
                <w:sz w:val="18"/>
                <w:szCs w:val="18"/>
              </w:rPr>
            </w:pPr>
            <w:r w:rsidRP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できない</w:t>
            </w:r>
          </w:p>
          <w:p w14:paraId="3E9F1A99" w14:textId="77777777" w:rsidR="005E7C3B" w:rsidRPr="00406FB2" w:rsidRDefault="005E7C3B" w:rsidP="00C9490C">
            <w:pPr>
              <w:overflowPunct w:val="0"/>
              <w:autoSpaceDE w:val="0"/>
              <w:autoSpaceDN w:val="0"/>
              <w:jc w:val="center"/>
              <w:rPr>
                <w:rFonts w:cs="Times New Roman"/>
                <w:noProof/>
                <w:sz w:val="18"/>
                <w:szCs w:val="18"/>
              </w:rPr>
            </w:pPr>
            <w:r w:rsidRPr="00406FB2">
              <w:rPr>
                <w:rFonts w:hAnsi="ＭＳ 明朝" w:cs="Times New Roman" w:hint="eastAsia"/>
                <w:noProof/>
                <w:color w:val="000000"/>
                <w:sz w:val="18"/>
                <w:szCs w:val="18"/>
              </w:rPr>
              <w:t>事実の詳細</w:t>
            </w:r>
          </w:p>
        </w:tc>
        <w:tc>
          <w:tcPr>
            <w:tcW w:w="8505" w:type="dxa"/>
            <w:gridSpan w:val="2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8CC3BD1" w14:textId="77777777" w:rsidR="005E7C3B" w:rsidRPr="00721680" w:rsidRDefault="005E7C3B" w:rsidP="005E7C3B">
            <w:pPr>
              <w:overflowPunct w:val="0"/>
              <w:autoSpaceDE w:val="0"/>
              <w:autoSpaceDN w:val="0"/>
              <w:ind w:left="102" w:right="102" w:firstLineChars="100" w:firstLine="240"/>
              <w:jc w:val="left"/>
              <w:rPr>
                <w:rFonts w:ascii="HGP行書体" w:eastAsia="HGP行書体" w:cs="Times New Roman"/>
                <w:noProof/>
                <w:color w:val="548DD4" w:themeColor="text2" w:themeTint="99"/>
                <w:sz w:val="24"/>
                <w:szCs w:val="24"/>
              </w:rPr>
            </w:pPr>
          </w:p>
        </w:tc>
      </w:tr>
      <w:tr w:rsidR="005E7C3B" w:rsidRPr="000372FD" w14:paraId="4466B338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0F39B53" w14:textId="77777777" w:rsidR="005E7C3B" w:rsidRPr="000372FD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  <w:sz w:val="18"/>
                <w:szCs w:val="18"/>
              </w:rPr>
            </w:pPr>
            <w:r w:rsidRPr="000372FD">
              <w:rPr>
                <w:rFonts w:cs="Times New Roman" w:hint="eastAsia"/>
                <w:sz w:val="18"/>
                <w:szCs w:val="18"/>
              </w:rPr>
              <w:t>納付（納入）すべき金額</w:t>
            </w: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A80F1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賦課年度</w:t>
            </w:r>
          </w:p>
          <w:p w14:paraId="1E516376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課税年度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16B67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税目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21779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通知書番号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2B5A9E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期別</w:t>
            </w:r>
          </w:p>
          <w:p w14:paraId="43403B30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sz w:val="14"/>
                <w:szCs w:val="14"/>
              </w:rPr>
              <w:t>(</w:t>
            </w:r>
            <w:r w:rsidRPr="000372FD">
              <w:rPr>
                <w:rFonts w:hint="eastAsia"/>
                <w:sz w:val="14"/>
                <w:szCs w:val="14"/>
              </w:rPr>
              <w:t>月</w:t>
            </w:r>
            <w:r w:rsidRPr="000372FD">
              <w:rPr>
                <w:sz w:val="14"/>
                <w:szCs w:val="14"/>
              </w:rPr>
              <w:t>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B6779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納期限</w:t>
            </w:r>
          </w:p>
        </w:tc>
        <w:tc>
          <w:tcPr>
            <w:tcW w:w="12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D47ED" w14:textId="77777777" w:rsidR="005E7C3B" w:rsidRPr="00B60772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税額</w:t>
            </w:r>
            <w:r>
              <w:rPr>
                <w:rFonts w:hint="eastAsia"/>
                <w:sz w:val="14"/>
                <w:szCs w:val="14"/>
              </w:rPr>
              <w:t>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D2711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延滞金額</w:t>
            </w:r>
            <w:r>
              <w:rPr>
                <w:rFonts w:hint="eastAsia"/>
                <w:sz w:val="14"/>
                <w:szCs w:val="14"/>
              </w:rPr>
              <w:t>②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07419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cs="Times New Roman" w:hint="eastAsia"/>
                <w:sz w:val="14"/>
                <w:szCs w:val="14"/>
              </w:rPr>
              <w:t>滞納処分費</w:t>
            </w:r>
            <w:r>
              <w:rPr>
                <w:rFonts w:cs="Times New Roman" w:hint="eastAsia"/>
                <w:sz w:val="14"/>
                <w:szCs w:val="14"/>
              </w:rPr>
              <w:t>③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B28A0C" w14:textId="77777777" w:rsidR="005E7C3B" w:rsidRPr="000372FD" w:rsidRDefault="005E7C3B" w:rsidP="005E7C3B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計</w:t>
            </w:r>
            <w:r>
              <w:rPr>
                <w:rFonts w:hint="eastAsia"/>
                <w:sz w:val="14"/>
                <w:szCs w:val="14"/>
              </w:rPr>
              <w:t>①</w:t>
            </w:r>
            <w:r>
              <w:rPr>
                <w:sz w:val="14"/>
                <w:szCs w:val="14"/>
              </w:rPr>
              <w:t>+</w:t>
            </w:r>
            <w:r>
              <w:rPr>
                <w:rFonts w:hint="eastAsia"/>
                <w:sz w:val="14"/>
                <w:szCs w:val="14"/>
              </w:rPr>
              <w:t>②</w:t>
            </w:r>
            <w:r>
              <w:rPr>
                <w:sz w:val="14"/>
                <w:szCs w:val="14"/>
              </w:rPr>
              <w:t>+</w:t>
            </w:r>
            <w:r>
              <w:rPr>
                <w:rFonts w:hint="eastAsia"/>
                <w:sz w:val="14"/>
                <w:szCs w:val="14"/>
              </w:rPr>
              <w:t>③</w:t>
            </w:r>
          </w:p>
        </w:tc>
      </w:tr>
      <w:tr w:rsidR="005E7C3B" w14:paraId="14D4972C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F64269" w14:textId="77777777" w:rsidR="005E7C3B" w:rsidRDefault="005E7C3B" w:rsidP="005E7C3B">
            <w:pPr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928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  <w:p w14:paraId="432843D2" w14:textId="77777777" w:rsidR="0055797C" w:rsidRDefault="0055797C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B603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926C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DA20" w14:textId="77777777" w:rsidR="005E7C3B" w:rsidRDefault="005E7C3B" w:rsidP="005E7C3B">
            <w:pPr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F3DD" w14:textId="77777777" w:rsidR="005E7C3B" w:rsidRDefault="005E7C3B" w:rsidP="00C84DCC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3C5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2516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6F0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35DFBA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5E7C3B" w14:paraId="548486F4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B83A1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6CA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  <w:p w14:paraId="40EA3CE0" w14:textId="77777777" w:rsidR="0055797C" w:rsidRDefault="0055797C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4107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99B7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B1D0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321D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22D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03D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53A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6839F6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5E7C3B" w14:paraId="589FB16A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A30C1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4E75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  <w:p w14:paraId="3667992C" w14:textId="77777777" w:rsidR="0055797C" w:rsidRDefault="0055797C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0F71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4675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B94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3979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B3A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8ED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B0E3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4F74A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5E7C3B" w14:paraId="38594D70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6200E" w14:textId="77777777" w:rsidR="005E7C3B" w:rsidRDefault="005E7C3B" w:rsidP="005E7C3B">
            <w:pPr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65D1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ED9F" w14:textId="77777777" w:rsidR="005E7C3B" w:rsidRDefault="005E7C3B" w:rsidP="00C84DCC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EB3D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7460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7253" w14:textId="77777777" w:rsidR="005E7C3B" w:rsidRDefault="005E7C3B" w:rsidP="00C84DCC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9FC3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CBDD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B6D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9E98D1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5E7C3B" w14:paraId="7B682DE0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8E6A" w14:textId="77777777" w:rsidR="005E7C3B" w:rsidRDefault="005E7C3B" w:rsidP="005E7C3B">
            <w:pPr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4259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5258" w14:textId="77777777" w:rsidR="005E7C3B" w:rsidRPr="002A6259" w:rsidRDefault="005E7C3B" w:rsidP="005E7C3B">
            <w:pPr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  <w:sz w:val="20"/>
                <w:szCs w:val="20"/>
              </w:rPr>
            </w:pPr>
            <w:r w:rsidRPr="002A6259">
              <w:rPr>
                <w:rFonts w:cs="Times New Roman" w:hint="eastAsia"/>
                <w:sz w:val="20"/>
                <w:szCs w:val="20"/>
              </w:rPr>
              <w:t>合</w:t>
            </w:r>
            <w:r>
              <w:rPr>
                <w:rFonts w:cs="Times New Roman" w:hint="eastAsia"/>
                <w:sz w:val="20"/>
                <w:szCs w:val="20"/>
              </w:rPr>
              <w:t xml:space="preserve">　</w:t>
            </w:r>
            <w:r w:rsidRPr="002A6259">
              <w:rPr>
                <w:rFonts w:cs="Times New Roman" w:hint="eastAsia"/>
                <w:sz w:val="20"/>
                <w:szCs w:val="20"/>
              </w:rPr>
              <w:t>計</w:t>
            </w:r>
          </w:p>
        </w:tc>
        <w:tc>
          <w:tcPr>
            <w:tcW w:w="126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F201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right="102"/>
              <w:jc w:val="righ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E9E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right="102"/>
              <w:jc w:val="right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1F1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right="102"/>
              <w:jc w:val="right"/>
              <w:rPr>
                <w:rFonts w:cs="Times New Roman"/>
              </w:rPr>
            </w:pPr>
          </w:p>
        </w:tc>
        <w:tc>
          <w:tcPr>
            <w:tcW w:w="15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D62C23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right="102"/>
              <w:jc w:val="right"/>
              <w:rPr>
                <w:rFonts w:cs="Times New Roman"/>
              </w:rPr>
            </w:pPr>
          </w:p>
        </w:tc>
      </w:tr>
      <w:tr w:rsidR="005E7C3B" w14:paraId="7376D4F2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7"/>
        </w:trPr>
        <w:tc>
          <w:tcPr>
            <w:tcW w:w="141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F18B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Ａ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DE1D3F">
              <w:rPr>
                <w:rFonts w:cs="Times New Roman" w:hint="eastAsia"/>
                <w:sz w:val="18"/>
                <w:szCs w:val="18"/>
              </w:rPr>
              <w:t>納付（納入）</w:t>
            </w:r>
          </w:p>
          <w:p w14:paraId="46A35569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18"/>
                <w:szCs w:val="18"/>
              </w:rPr>
            </w:pPr>
            <w:r w:rsidRPr="00DE1D3F">
              <w:rPr>
                <w:rFonts w:cs="Times New Roman" w:hint="eastAsia"/>
                <w:sz w:val="18"/>
                <w:szCs w:val="18"/>
              </w:rPr>
              <w:t>すべき金額</w:t>
            </w:r>
          </w:p>
          <w:p w14:paraId="031076EA" w14:textId="77777777" w:rsidR="005E7C3B" w:rsidRPr="00DE1D3F" w:rsidRDefault="005E7C3B" w:rsidP="005E7C3B">
            <w:pPr>
              <w:overflowPunct w:val="0"/>
              <w:autoSpaceDE w:val="0"/>
              <w:autoSpaceDN w:val="0"/>
              <w:ind w:firstLineChars="150" w:firstLine="270"/>
              <w:rPr>
                <w:rFonts w:cs="Times New Roman"/>
                <w:sz w:val="18"/>
                <w:szCs w:val="18"/>
              </w:rPr>
            </w:pPr>
            <w:r w:rsidRPr="00DE1D3F">
              <w:rPr>
                <w:rFonts w:cs="Times New Roman" w:hint="eastAsia"/>
                <w:sz w:val="18"/>
                <w:szCs w:val="18"/>
              </w:rPr>
              <w:t>の合計額</w:t>
            </w: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935A" w14:textId="77777777" w:rsidR="005E7C3B" w:rsidRPr="00DE1D3F" w:rsidRDefault="005E7C3B" w:rsidP="005E7C3B">
            <w:pPr>
              <w:overflowPunct w:val="0"/>
              <w:autoSpaceDE w:val="0"/>
              <w:autoSpaceDN w:val="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20"/>
                <w:szCs w:val="20"/>
              </w:rPr>
              <w:t>円</w:t>
            </w:r>
          </w:p>
        </w:tc>
        <w:tc>
          <w:tcPr>
            <w:tcW w:w="1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9AD9" w14:textId="77777777" w:rsidR="005E7C3B" w:rsidRPr="00DE1D3F" w:rsidRDefault="005E7C3B" w:rsidP="005E7C3B">
            <w:pPr>
              <w:overflowPunct w:val="0"/>
              <w:autoSpaceDE w:val="0"/>
              <w:autoSpaceDN w:val="0"/>
              <w:ind w:left="270" w:hangingChars="150" w:hanging="270"/>
              <w:jc w:val="left"/>
              <w:rPr>
                <w:rFonts w:cs="Times New Roman"/>
                <w:sz w:val="18"/>
                <w:szCs w:val="18"/>
              </w:rPr>
            </w:pPr>
            <w:r w:rsidRPr="00D429E9">
              <w:rPr>
                <w:rFonts w:cs="Times New Roman" w:hint="eastAsia"/>
                <w:sz w:val="18"/>
                <w:szCs w:val="18"/>
              </w:rPr>
              <w:t>Ｂ</w:t>
            </w:r>
            <w:r w:rsidRPr="00D429E9">
              <w:rPr>
                <w:rFonts w:cs="Times New Roman"/>
                <w:sz w:val="18"/>
                <w:szCs w:val="18"/>
              </w:rPr>
              <w:t xml:space="preserve"> </w:t>
            </w:r>
            <w:r w:rsidRPr="00D429E9">
              <w:rPr>
                <w:rFonts w:cs="Times New Roman" w:hint="eastAsia"/>
                <w:sz w:val="18"/>
                <w:szCs w:val="18"/>
              </w:rPr>
              <w:t>現在納付可能資金額</w:t>
            </w:r>
          </w:p>
        </w:tc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3553" w14:textId="77777777" w:rsidR="005E7C3B" w:rsidRDefault="005E7C3B" w:rsidP="005E7C3B">
            <w:pPr>
              <w:overflowPunct w:val="0"/>
              <w:autoSpaceDE w:val="0"/>
              <w:autoSpaceDN w:val="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</w:rPr>
              <w:t>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775C" w14:textId="77777777" w:rsidR="005E7C3B" w:rsidRPr="00DE1D3F" w:rsidRDefault="005E7C3B" w:rsidP="005E7C3B">
            <w:pPr>
              <w:overflowPunct w:val="0"/>
              <w:autoSpaceDE w:val="0"/>
              <w:autoSpaceDN w:val="0"/>
              <w:ind w:left="270" w:hangingChars="150" w:hanging="270"/>
              <w:rPr>
                <w:rFonts w:cs="Times New Roman"/>
                <w:sz w:val="18"/>
                <w:szCs w:val="18"/>
              </w:rPr>
            </w:pPr>
            <w:r w:rsidRPr="00EE0339">
              <w:rPr>
                <w:rFonts w:cs="Times New Roman" w:hint="eastAsia"/>
                <w:sz w:val="18"/>
                <w:szCs w:val="18"/>
              </w:rPr>
              <w:t>Ｃ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CD144C">
              <w:rPr>
                <w:rFonts w:cs="Times New Roman" w:hint="eastAsia"/>
                <w:sz w:val="18"/>
                <w:szCs w:val="18"/>
              </w:rPr>
              <w:t>徴収猶予</w:t>
            </w:r>
            <w:r w:rsidRPr="00EE0339">
              <w:rPr>
                <w:rFonts w:cs="Times New Roman" w:hint="eastAsia"/>
                <w:sz w:val="18"/>
                <w:szCs w:val="18"/>
              </w:rPr>
              <w:t>を受けようとする金額</w:t>
            </w:r>
            <w:r>
              <w:rPr>
                <w:rFonts w:cs="Times New Roman" w:hint="eastAsia"/>
                <w:sz w:val="18"/>
                <w:szCs w:val="18"/>
              </w:rPr>
              <w:t>（Ａ－Ｂ）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DE5D5" w14:textId="77777777" w:rsidR="005E7C3B" w:rsidRDefault="005E7C3B" w:rsidP="005E7C3B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円</w:t>
            </w:r>
          </w:p>
        </w:tc>
      </w:tr>
      <w:tr w:rsidR="005E7C3B" w14:paraId="421B265D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7"/>
        </w:trPr>
        <w:tc>
          <w:tcPr>
            <w:tcW w:w="240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4D70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20"/>
                <w:szCs w:val="20"/>
              </w:rPr>
            </w:pPr>
            <w:r w:rsidRPr="00CD144C">
              <w:rPr>
                <w:rFonts w:cs="Times New Roman" w:hint="eastAsia"/>
                <w:sz w:val="20"/>
                <w:szCs w:val="20"/>
              </w:rPr>
              <w:t>徴収猶予</w:t>
            </w:r>
            <w:r w:rsidRPr="00CA1C65">
              <w:rPr>
                <w:rFonts w:cs="Times New Roman" w:hint="eastAsia"/>
                <w:sz w:val="20"/>
                <w:szCs w:val="20"/>
              </w:rPr>
              <w:t>を受け</w:t>
            </w:r>
          </w:p>
          <w:p w14:paraId="5BAB8F89" w14:textId="77777777" w:rsidR="005E7C3B" w:rsidRPr="004D5BE2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20"/>
                <w:szCs w:val="20"/>
              </w:rPr>
            </w:pPr>
            <w:r w:rsidRPr="00CA1C65">
              <w:rPr>
                <w:rFonts w:cs="Times New Roman" w:hint="eastAsia"/>
                <w:sz w:val="20"/>
                <w:szCs w:val="20"/>
              </w:rPr>
              <w:t>ようとする期間</w:t>
            </w:r>
          </w:p>
        </w:tc>
        <w:tc>
          <w:tcPr>
            <w:tcW w:w="75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AE7068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年</w:t>
            </w:r>
            <w:r w:rsidR="0055797C">
              <w:rPr>
                <w:rFonts w:cs="Times New Roman"/>
              </w:rPr>
              <w:t xml:space="preserve">   </w:t>
            </w:r>
            <w:r>
              <w:rPr>
                <w:rFonts w:cs="Times New Roman" w:hint="eastAsia"/>
              </w:rPr>
              <w:t>月</w:t>
            </w:r>
            <w:r w:rsidR="0055797C">
              <w:rPr>
                <w:rFonts w:cs="Times New Roman"/>
              </w:rPr>
              <w:t xml:space="preserve">   </w:t>
            </w:r>
            <w:r>
              <w:rPr>
                <w:rFonts w:cs="Times New Roman" w:hint="eastAsia"/>
              </w:rPr>
              <w:t>日から</w:t>
            </w:r>
            <w:r w:rsidR="0055797C">
              <w:rPr>
                <w:rFonts w:cs="Times New Roman"/>
              </w:rPr>
              <w:t xml:space="preserve">   </w:t>
            </w:r>
            <w:r>
              <w:rPr>
                <w:rFonts w:cs="Times New Roman" w:hint="eastAsia"/>
              </w:rPr>
              <w:t xml:space="preserve">　　年</w:t>
            </w:r>
            <w:r w:rsidR="0055797C">
              <w:rPr>
                <w:rFonts w:cs="Times New Roman"/>
              </w:rPr>
              <w:t xml:space="preserve">   </w:t>
            </w:r>
            <w:r>
              <w:rPr>
                <w:rFonts w:cs="Times New Roman" w:hint="eastAsia"/>
              </w:rPr>
              <w:t>月</w:t>
            </w:r>
            <w:r w:rsidR="0055797C">
              <w:rPr>
                <w:rFonts w:cs="Times New Roman"/>
              </w:rPr>
              <w:t xml:space="preserve">   </w:t>
            </w:r>
            <w:r>
              <w:rPr>
                <w:rFonts w:cs="Times New Roman" w:hint="eastAsia"/>
              </w:rPr>
              <w:t xml:space="preserve">日まで　</w:t>
            </w:r>
            <w:r w:rsidR="0055797C"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月間</w:t>
            </w:r>
          </w:p>
        </w:tc>
      </w:tr>
      <w:tr w:rsidR="005E7C3B" w14:paraId="3D35226C" w14:textId="77777777" w:rsidTr="005E7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84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9CCC" w14:textId="77777777" w:rsidR="005E7C3B" w:rsidRDefault="005E7C3B" w:rsidP="005E7C3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担保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FDE0" w14:textId="77777777" w:rsidR="005E7C3B" w:rsidRDefault="005E7C3B" w:rsidP="005E7C3B">
            <w:pPr>
              <w:overflowPunct w:val="0"/>
              <w:autoSpaceDE w:val="0"/>
              <w:autoSpaceDN w:val="0"/>
              <w:ind w:rightChars="100" w:right="210" w:firstLineChars="50" w:firstLine="105"/>
              <w:rPr>
                <w:rFonts w:cs="Times New Roman"/>
              </w:rPr>
            </w:pPr>
            <w:r w:rsidRPr="00CA1C65">
              <w:rPr>
                <w:rFonts w:cs="Times New Roman" w:hint="eastAsia"/>
              </w:rPr>
              <w:t>□</w:t>
            </w:r>
            <w:r>
              <w:rPr>
                <w:rFonts w:cs="Times New Roman"/>
              </w:rPr>
              <w:t xml:space="preserve"> </w:t>
            </w:r>
            <w:r w:rsidRPr="00CA1C65">
              <w:rPr>
                <w:rFonts w:cs="Times New Roman" w:hint="eastAsia"/>
              </w:rPr>
              <w:t>有</w:t>
            </w:r>
          </w:p>
          <w:p w14:paraId="7E4A43F3" w14:textId="77777777" w:rsidR="005E7C3B" w:rsidRPr="00CA1C65" w:rsidRDefault="005E7C3B" w:rsidP="005E7C3B">
            <w:pPr>
              <w:overflowPunct w:val="0"/>
              <w:autoSpaceDE w:val="0"/>
              <w:autoSpaceDN w:val="0"/>
              <w:spacing w:line="160" w:lineRule="exact"/>
              <w:ind w:rightChars="100" w:right="210" w:firstLineChars="50" w:firstLine="105"/>
              <w:rPr>
                <w:rFonts w:cs="Times New Roman"/>
              </w:rPr>
            </w:pPr>
          </w:p>
          <w:p w14:paraId="021DCFB8" w14:textId="77777777" w:rsidR="005E7C3B" w:rsidRDefault="005E7C3B" w:rsidP="005E7C3B">
            <w:pPr>
              <w:overflowPunct w:val="0"/>
              <w:autoSpaceDE w:val="0"/>
              <w:autoSpaceDN w:val="0"/>
              <w:ind w:firstLineChars="50" w:firstLine="105"/>
              <w:rPr>
                <w:rFonts w:cs="Times New Roman"/>
              </w:rPr>
            </w:pPr>
            <w:r w:rsidRPr="00CA1C65">
              <w:rPr>
                <w:rFonts w:cs="Times New Roman" w:hint="eastAsia"/>
              </w:rPr>
              <w:t>□</w:t>
            </w:r>
            <w:r>
              <w:rPr>
                <w:rFonts w:cs="Times New Roman"/>
              </w:rPr>
              <w:t xml:space="preserve"> </w:t>
            </w:r>
            <w:r w:rsidRPr="00CA1C65">
              <w:rPr>
                <w:rFonts w:cs="Times New Roman" w:hint="eastAsia"/>
              </w:rPr>
              <w:t>無</w:t>
            </w:r>
          </w:p>
        </w:tc>
        <w:tc>
          <w:tcPr>
            <w:tcW w:w="1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84DC" w14:textId="77777777" w:rsidR="005E7C3B" w:rsidRPr="00406FB2" w:rsidRDefault="005E7C3B" w:rsidP="005E7C3B">
            <w:pPr>
              <w:overflowPunct w:val="0"/>
              <w:autoSpaceDE w:val="0"/>
              <w:autoSpaceDN w:val="0"/>
              <w:ind w:leftChars="100" w:left="210" w:rightChars="100" w:right="210"/>
              <w:rPr>
                <w:rFonts w:cs="Times New Roman"/>
                <w:sz w:val="18"/>
                <w:szCs w:val="18"/>
              </w:rPr>
            </w:pPr>
            <w:r w:rsidRPr="00406FB2">
              <w:rPr>
                <w:rFonts w:cs="Times New Roman" w:hint="eastAsia"/>
                <w:sz w:val="18"/>
                <w:szCs w:val="18"/>
              </w:rPr>
              <w:t>担保財産の詳細又は担保を提供することができない特別の事情</w:t>
            </w:r>
          </w:p>
        </w:tc>
        <w:tc>
          <w:tcPr>
            <w:tcW w:w="63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3BC8D" w14:textId="77777777" w:rsidR="005E7C3B" w:rsidRDefault="005E7C3B" w:rsidP="005E7C3B">
            <w:pPr>
              <w:overflowPunct w:val="0"/>
              <w:autoSpaceDE w:val="0"/>
              <w:autoSpaceDN w:val="0"/>
              <w:ind w:leftChars="100" w:left="210" w:rightChars="100" w:right="210"/>
              <w:jc w:val="distribute"/>
              <w:rPr>
                <w:rFonts w:cs="Times New Roman"/>
              </w:rPr>
            </w:pPr>
          </w:p>
        </w:tc>
      </w:tr>
      <w:tr w:rsidR="005E7C3B" w:rsidRPr="00B30AC0" w14:paraId="7D25828A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A7661BA" w14:textId="77777777" w:rsidR="005E7C3B" w:rsidRPr="000778B9" w:rsidRDefault="0090050D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納付（納入）計画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E3E6" w14:textId="77777777" w:rsidR="005E7C3B" w:rsidRPr="00B30AC0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回数</w:t>
            </w: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EBC3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>
              <w:rPr>
                <w:rFonts w:cs="Times New Roman"/>
                <w:sz w:val="20"/>
                <w:szCs w:val="20"/>
              </w:rPr>
              <w:t>(</w:t>
            </w:r>
            <w:r>
              <w:rPr>
                <w:rFonts w:cs="Times New Roman" w:hint="eastAsia"/>
                <w:sz w:val="20"/>
                <w:szCs w:val="20"/>
              </w:rPr>
              <w:t>納入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  <w:p w14:paraId="492F5F52" w14:textId="77777777" w:rsidR="005E7C3B" w:rsidRPr="00B30AC0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年月日</w:t>
            </w: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B191" w14:textId="77777777" w:rsidR="005E7C3B" w:rsidRPr="00B30AC0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>
              <w:rPr>
                <w:rFonts w:cs="Times New Roman" w:hint="eastAsia"/>
                <w:sz w:val="20"/>
                <w:szCs w:val="20"/>
              </w:rPr>
              <w:t>（納入）</w:t>
            </w:r>
            <w:r w:rsidRPr="00B30AC0">
              <w:rPr>
                <w:rFonts w:cs="Times New Roman" w:hint="eastAsia"/>
                <w:sz w:val="20"/>
                <w:szCs w:val="20"/>
              </w:rPr>
              <w:t>金額</w:t>
            </w:r>
          </w:p>
        </w:tc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070ED48" w14:textId="77777777" w:rsidR="005E7C3B" w:rsidRPr="000778B9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  <w:sz w:val="18"/>
                <w:szCs w:val="18"/>
              </w:rPr>
            </w:pPr>
            <w:r w:rsidRPr="000778B9">
              <w:rPr>
                <w:rFonts w:hint="eastAsia"/>
                <w:sz w:val="18"/>
                <w:szCs w:val="18"/>
              </w:rPr>
              <w:t>納付</w:t>
            </w:r>
            <w:r>
              <w:rPr>
                <w:rFonts w:hint="eastAsia"/>
                <w:sz w:val="18"/>
                <w:szCs w:val="18"/>
              </w:rPr>
              <w:t>（納入）</w:t>
            </w:r>
            <w:r w:rsidR="00353FBD">
              <w:rPr>
                <w:rFonts w:hint="eastAsia"/>
                <w:sz w:val="18"/>
                <w:szCs w:val="18"/>
              </w:rPr>
              <w:t>計画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A253" w14:textId="77777777" w:rsidR="005E7C3B" w:rsidRPr="00B30AC0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回数</w:t>
            </w: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0259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>
              <w:rPr>
                <w:rFonts w:cs="Times New Roman"/>
                <w:sz w:val="20"/>
                <w:szCs w:val="20"/>
              </w:rPr>
              <w:t>(</w:t>
            </w:r>
            <w:r>
              <w:rPr>
                <w:rFonts w:cs="Times New Roman" w:hint="eastAsia"/>
                <w:sz w:val="20"/>
                <w:szCs w:val="20"/>
              </w:rPr>
              <w:t>納入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  <w:p w14:paraId="1E29FE84" w14:textId="77777777" w:rsidR="005E7C3B" w:rsidRPr="00B30AC0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年月日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5D8A8" w14:textId="77777777" w:rsidR="005E7C3B" w:rsidRPr="00B30AC0" w:rsidRDefault="005E7C3B" w:rsidP="005E7C3B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>
              <w:rPr>
                <w:rFonts w:cs="Times New Roman" w:hint="eastAsia"/>
                <w:sz w:val="20"/>
                <w:szCs w:val="20"/>
              </w:rPr>
              <w:t>（納入）</w:t>
            </w:r>
            <w:r w:rsidRPr="00B30AC0">
              <w:rPr>
                <w:rFonts w:cs="Times New Roman" w:hint="eastAsia"/>
                <w:sz w:val="20"/>
                <w:szCs w:val="20"/>
              </w:rPr>
              <w:t>金額</w:t>
            </w:r>
          </w:p>
        </w:tc>
      </w:tr>
      <w:tr w:rsidR="005E7C3B" w14:paraId="64FEE9D2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DC59" w14:textId="77777777" w:rsidR="005E7C3B" w:rsidRDefault="005E7C3B" w:rsidP="005E7C3B">
            <w:pPr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11AE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27C3" w14:textId="77777777" w:rsidR="005E7C3B" w:rsidRDefault="005E7C3B" w:rsidP="005E7C3B">
            <w:pPr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3EBA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F4C12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3AF7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C2E9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252C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</w:tr>
      <w:tr w:rsidR="005E7C3B" w14:paraId="230E98E3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0059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0EC0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D355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602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FD21A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FFF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973A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6E71C0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</w:tr>
      <w:tr w:rsidR="005E7C3B" w14:paraId="7FF34504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F08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C131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2D39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CBEE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65CC6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06AC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029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22390C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5E7C3B" w14:paraId="304DE386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B6F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9B7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DB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8F30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4D19E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888C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16E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6DB1E1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5E7C3B" w14:paraId="32585A10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5CE7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DFDD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E1DF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17E2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CF3D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8EE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B079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7DE50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5E7C3B" w14:paraId="2F995885" w14:textId="77777777" w:rsidTr="0040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83D7B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7D217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4375D4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C1CB6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4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B62BA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B5DF6B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8E15C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A6248" w14:textId="77777777" w:rsidR="005E7C3B" w:rsidRDefault="005E7C3B" w:rsidP="005E7C3B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</w:tbl>
    <w:p w14:paraId="28E5C387" w14:textId="77777777" w:rsidR="000371D5" w:rsidRDefault="000371D5" w:rsidP="007939F1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cs="Times New Roman" w:hint="eastAsia"/>
        </w:rPr>
        <w:t xml:space="preserve">注　</w:t>
      </w:r>
      <w:r w:rsidRPr="000371D5">
        <w:rPr>
          <w:rFonts w:cs="Times New Roman" w:hint="eastAsia"/>
        </w:rPr>
        <w:t>申請者が法人の場合にあっては、法人番号を記載してください。</w:t>
      </w:r>
    </w:p>
    <w:sectPr w:rsidR="000371D5" w:rsidSect="00406FB2">
      <w:pgSz w:w="11906" w:h="16838" w:code="9"/>
      <w:pgMar w:top="737" w:right="1304" w:bottom="567" w:left="130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1132E" w14:textId="77777777" w:rsidR="0038373F" w:rsidRDefault="0038373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D300C3E" w14:textId="77777777" w:rsidR="0038373F" w:rsidRDefault="0038373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E915D" w14:textId="77777777" w:rsidR="0038373F" w:rsidRDefault="0038373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77C22F5" w14:textId="77777777" w:rsidR="0038373F" w:rsidRDefault="0038373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B3771"/>
    <w:rsid w:val="000371D5"/>
    <w:rsid w:val="000372FD"/>
    <w:rsid w:val="00050113"/>
    <w:rsid w:val="000778B9"/>
    <w:rsid w:val="000A1BB5"/>
    <w:rsid w:val="000A7304"/>
    <w:rsid w:val="000E36D8"/>
    <w:rsid w:val="00145003"/>
    <w:rsid w:val="001A30C7"/>
    <w:rsid w:val="001D2F5F"/>
    <w:rsid w:val="001F26B1"/>
    <w:rsid w:val="002A6259"/>
    <w:rsid w:val="002B15EC"/>
    <w:rsid w:val="002D2794"/>
    <w:rsid w:val="002F5218"/>
    <w:rsid w:val="00322791"/>
    <w:rsid w:val="003242DD"/>
    <w:rsid w:val="003360F9"/>
    <w:rsid w:val="00353FBD"/>
    <w:rsid w:val="0038373F"/>
    <w:rsid w:val="003B4D8C"/>
    <w:rsid w:val="003C4B6F"/>
    <w:rsid w:val="003D4FF3"/>
    <w:rsid w:val="00401179"/>
    <w:rsid w:val="00401363"/>
    <w:rsid w:val="00406FB2"/>
    <w:rsid w:val="00464B4E"/>
    <w:rsid w:val="004A41E7"/>
    <w:rsid w:val="004D5BE2"/>
    <w:rsid w:val="0050358A"/>
    <w:rsid w:val="00520C9F"/>
    <w:rsid w:val="00547D3D"/>
    <w:rsid w:val="00555A4E"/>
    <w:rsid w:val="0055797C"/>
    <w:rsid w:val="00566289"/>
    <w:rsid w:val="005A14E0"/>
    <w:rsid w:val="005E7C3B"/>
    <w:rsid w:val="00686895"/>
    <w:rsid w:val="006B3771"/>
    <w:rsid w:val="006D36AD"/>
    <w:rsid w:val="0070094C"/>
    <w:rsid w:val="00721680"/>
    <w:rsid w:val="00765C6C"/>
    <w:rsid w:val="0078751C"/>
    <w:rsid w:val="007939F1"/>
    <w:rsid w:val="00797511"/>
    <w:rsid w:val="007E1E59"/>
    <w:rsid w:val="00811D0C"/>
    <w:rsid w:val="00840ADF"/>
    <w:rsid w:val="0086207A"/>
    <w:rsid w:val="00874B3E"/>
    <w:rsid w:val="008909B6"/>
    <w:rsid w:val="00895CB4"/>
    <w:rsid w:val="008B6C26"/>
    <w:rsid w:val="008D15C6"/>
    <w:rsid w:val="008D32CD"/>
    <w:rsid w:val="008E17BF"/>
    <w:rsid w:val="0090050D"/>
    <w:rsid w:val="009235B9"/>
    <w:rsid w:val="00923D4C"/>
    <w:rsid w:val="0094301D"/>
    <w:rsid w:val="00A20B5E"/>
    <w:rsid w:val="00A2585B"/>
    <w:rsid w:val="00A929EE"/>
    <w:rsid w:val="00A94738"/>
    <w:rsid w:val="00AB1266"/>
    <w:rsid w:val="00AC6DD3"/>
    <w:rsid w:val="00AD0171"/>
    <w:rsid w:val="00AE44B2"/>
    <w:rsid w:val="00AF57D4"/>
    <w:rsid w:val="00AF5E35"/>
    <w:rsid w:val="00B15DAF"/>
    <w:rsid w:val="00B16F2E"/>
    <w:rsid w:val="00B17A6E"/>
    <w:rsid w:val="00B23BC0"/>
    <w:rsid w:val="00B30AC0"/>
    <w:rsid w:val="00B60772"/>
    <w:rsid w:val="00B652BA"/>
    <w:rsid w:val="00B904F9"/>
    <w:rsid w:val="00BA308C"/>
    <w:rsid w:val="00BA663D"/>
    <w:rsid w:val="00C0050D"/>
    <w:rsid w:val="00C0222D"/>
    <w:rsid w:val="00C15845"/>
    <w:rsid w:val="00C41485"/>
    <w:rsid w:val="00C84DCC"/>
    <w:rsid w:val="00C900DC"/>
    <w:rsid w:val="00C93C9C"/>
    <w:rsid w:val="00C9490C"/>
    <w:rsid w:val="00C95FF3"/>
    <w:rsid w:val="00CA1C65"/>
    <w:rsid w:val="00CB4B07"/>
    <w:rsid w:val="00CD0732"/>
    <w:rsid w:val="00CD144C"/>
    <w:rsid w:val="00D07FEC"/>
    <w:rsid w:val="00D12E6D"/>
    <w:rsid w:val="00D25AB4"/>
    <w:rsid w:val="00D3265A"/>
    <w:rsid w:val="00D429E9"/>
    <w:rsid w:val="00D56CF4"/>
    <w:rsid w:val="00D63BBC"/>
    <w:rsid w:val="00D82BC8"/>
    <w:rsid w:val="00D91588"/>
    <w:rsid w:val="00DE1D3F"/>
    <w:rsid w:val="00E12F59"/>
    <w:rsid w:val="00E634AC"/>
    <w:rsid w:val="00E90114"/>
    <w:rsid w:val="00EB0D75"/>
    <w:rsid w:val="00EC4538"/>
    <w:rsid w:val="00ED6B1F"/>
    <w:rsid w:val="00EE0339"/>
    <w:rsid w:val="00EE04AC"/>
    <w:rsid w:val="00F10080"/>
    <w:rsid w:val="00F2282B"/>
    <w:rsid w:val="00F32AF2"/>
    <w:rsid w:val="00F32E71"/>
    <w:rsid w:val="00F43093"/>
    <w:rsid w:val="00F56DE7"/>
    <w:rsid w:val="00F91151"/>
    <w:rsid w:val="00FA4DF5"/>
    <w:rsid w:val="00FB2444"/>
    <w:rsid w:val="00FB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267C92D"/>
  <w14:defaultImageDpi w14:val="0"/>
  <w15:docId w15:val="{6096ACD6-A0B5-414F-8DE9-605E5E47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138</Words>
  <Characters>790</Characters>
  <DocSecurity>0</DocSecurity>
  <Lines>6</Lines>
  <Paragraphs>1</Paragraphs>
  <ScaleCrop>false</ScaleCrop>
  <Manager>_x000d_</Manager>
  <Company>　_x000d_</Company>
  <LinksUpToDate>false</LinksUpToDate>
  <CharactersWithSpaces>927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_x000d_</dc:subject>
  <cp:keywords>_x000d_</cp:keywords>
  <cp:lastPrinted>2024-02-28T11:38:00Z</cp:lastPrinted>
  <dcterms:created xsi:type="dcterms:W3CDTF">2024-09-26T07:22:00Z</dcterms:created>
  <dcterms:modified xsi:type="dcterms:W3CDTF">2024-09-26T07:22:00Z</dcterms:modified>
  <cp:category>_x000d_</cp:category>
</cp:coreProperties>
</file>